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64211" w14:textId="77777777" w:rsidR="006377DB" w:rsidRDefault="006377DB" w:rsidP="00D10E29">
      <w:pPr>
        <w:pStyle w:val="Sansinterligne"/>
      </w:pPr>
      <w:bookmarkStart w:id="0" w:name="_GoBack"/>
      <w:bookmarkEnd w:id="0"/>
    </w:p>
    <w:p w14:paraId="04916244" w14:textId="77777777" w:rsidR="006377DB" w:rsidRDefault="006377DB" w:rsidP="00D10E29">
      <w:pPr>
        <w:pStyle w:val="Sansinterligne"/>
      </w:pPr>
    </w:p>
    <w:p w14:paraId="5873873E" w14:textId="77777777" w:rsidR="008154A3" w:rsidRPr="00B723EF" w:rsidRDefault="003F0DCB" w:rsidP="003F0DCB">
      <w:pPr>
        <w:pStyle w:val="Sansinterligne"/>
        <w:jc w:val="center"/>
        <w:rPr>
          <w:b/>
          <w:color w:val="FF3399"/>
          <w:sz w:val="96"/>
          <w:szCs w:val="60"/>
        </w:rPr>
      </w:pPr>
      <w:r w:rsidRPr="00B723EF">
        <w:rPr>
          <w:b/>
          <w:color w:val="FF3399"/>
          <w:sz w:val="96"/>
          <w:szCs w:val="60"/>
        </w:rPr>
        <w:t>O</w:t>
      </w:r>
      <w:r w:rsidR="008154A3" w:rsidRPr="00B723EF">
        <w:rPr>
          <w:b/>
          <w:color w:val="FF3399"/>
          <w:sz w:val="96"/>
          <w:szCs w:val="60"/>
        </w:rPr>
        <w:t>ctobre Rose</w:t>
      </w:r>
      <w:r w:rsidRPr="00B723EF">
        <w:rPr>
          <w:b/>
          <w:color w:val="FF3399"/>
          <w:sz w:val="96"/>
          <w:szCs w:val="60"/>
        </w:rPr>
        <w:t xml:space="preserve">, </w:t>
      </w:r>
      <w:r w:rsidR="004A5066" w:rsidRPr="00B723EF">
        <w:rPr>
          <w:b/>
          <w:color w:val="FF3399"/>
          <w:sz w:val="96"/>
          <w:szCs w:val="60"/>
        </w:rPr>
        <w:br/>
      </w:r>
      <w:r w:rsidRPr="00B723EF">
        <w:rPr>
          <w:b/>
          <w:color w:val="FF3399"/>
          <w:sz w:val="96"/>
          <w:szCs w:val="60"/>
        </w:rPr>
        <w:t>un mois pour vous convaincre !</w:t>
      </w:r>
    </w:p>
    <w:p w14:paraId="63184CBC" w14:textId="77777777" w:rsidR="008154A3" w:rsidRPr="00B723EF" w:rsidRDefault="008154A3" w:rsidP="008154A3">
      <w:pPr>
        <w:pStyle w:val="Sansinterligne"/>
        <w:jc w:val="center"/>
        <w:rPr>
          <w:b/>
          <w:color w:val="404040" w:themeColor="text1" w:themeTint="BF"/>
          <w:sz w:val="60"/>
          <w:szCs w:val="60"/>
        </w:rPr>
      </w:pPr>
      <w:r w:rsidRPr="00B723EF">
        <w:rPr>
          <w:b/>
          <w:color w:val="404040" w:themeColor="text1" w:themeTint="BF"/>
          <w:sz w:val="60"/>
          <w:szCs w:val="60"/>
        </w:rPr>
        <w:t>Sensibilisation au dépistage du cancer du sein</w:t>
      </w:r>
    </w:p>
    <w:p w14:paraId="3644A1C3" w14:textId="77777777" w:rsidR="00DF2D0A" w:rsidRPr="00B723EF" w:rsidRDefault="00DF2D0A" w:rsidP="00D10E29">
      <w:pPr>
        <w:pStyle w:val="Sansinterligne"/>
        <w:rPr>
          <w:sz w:val="60"/>
          <w:szCs w:val="60"/>
        </w:rPr>
      </w:pPr>
    </w:p>
    <w:p w14:paraId="01FE8B0A" w14:textId="77777777" w:rsidR="007C3932" w:rsidRPr="00F72433" w:rsidRDefault="007C3932" w:rsidP="00F72433">
      <w:pPr>
        <w:pStyle w:val="Sansinterligne"/>
        <w:shd w:val="clear" w:color="auto" w:fill="FF3399"/>
        <w:jc w:val="center"/>
        <w:rPr>
          <w:b/>
          <w:color w:val="FFFFFF" w:themeColor="background1"/>
          <w:sz w:val="72"/>
          <w:szCs w:val="60"/>
        </w:rPr>
      </w:pPr>
      <w:r w:rsidRPr="00F72433">
        <w:rPr>
          <w:b/>
          <w:color w:val="FFFFFF" w:themeColor="background1"/>
          <w:sz w:val="72"/>
          <w:szCs w:val="60"/>
        </w:rPr>
        <w:t xml:space="preserve">De quand date votre dernière </w:t>
      </w:r>
      <w:r w:rsidR="008445DE" w:rsidRPr="00F72433">
        <w:rPr>
          <w:b/>
          <w:color w:val="FFFFFF" w:themeColor="background1"/>
          <w:sz w:val="72"/>
          <w:szCs w:val="60"/>
        </w:rPr>
        <w:t>m</w:t>
      </w:r>
      <w:r w:rsidRPr="00F72433">
        <w:rPr>
          <w:b/>
          <w:color w:val="FFFFFF" w:themeColor="background1"/>
          <w:sz w:val="72"/>
          <w:szCs w:val="60"/>
        </w:rPr>
        <w:t>ammographie ?</w:t>
      </w:r>
    </w:p>
    <w:p w14:paraId="1D289FE7" w14:textId="77777777" w:rsidR="00AD7ED1" w:rsidRPr="00B723EF" w:rsidRDefault="00AD7ED1" w:rsidP="00DB77EE">
      <w:pPr>
        <w:pStyle w:val="Sansinterligne"/>
        <w:rPr>
          <w:b/>
          <w:color w:val="262626" w:themeColor="text1" w:themeTint="D9"/>
          <w:sz w:val="60"/>
          <w:szCs w:val="60"/>
        </w:rPr>
      </w:pPr>
      <w:r w:rsidRPr="00B723EF">
        <w:rPr>
          <w:b/>
          <w:noProof/>
          <w:color w:val="262626" w:themeColor="text1" w:themeTint="D9"/>
          <w:sz w:val="60"/>
          <w:szCs w:val="60"/>
        </w:rPr>
        <w:drawing>
          <wp:anchor distT="0" distB="0" distL="114300" distR="114300" simplePos="0" relativeHeight="251659264" behindDoc="1" locked="0" layoutInCell="1" allowOverlap="1" wp14:anchorId="0A302B42" wp14:editId="74F8272A">
            <wp:simplePos x="0" y="0"/>
            <wp:positionH relativeFrom="column">
              <wp:posOffset>6367780</wp:posOffset>
            </wp:positionH>
            <wp:positionV relativeFrom="paragraph">
              <wp:posOffset>327025</wp:posOffset>
            </wp:positionV>
            <wp:extent cx="3142615" cy="2933700"/>
            <wp:effectExtent l="19050" t="0" r="635" b="0"/>
            <wp:wrapTight wrapText="bothSides">
              <wp:wrapPolygon edited="0">
                <wp:start x="-131" y="0"/>
                <wp:lineTo x="-131" y="21460"/>
                <wp:lineTo x="21604" y="21460"/>
                <wp:lineTo x="21604" y="0"/>
                <wp:lineTo x="-131" y="0"/>
              </wp:wrapPolygon>
            </wp:wrapTight>
            <wp:docPr id="13" name="Image 1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8B2D46" w14:textId="77777777" w:rsidR="00DB77EE" w:rsidRPr="00B723EF" w:rsidRDefault="00DB77EE" w:rsidP="00DB77EE">
      <w:pPr>
        <w:pStyle w:val="Sansinterligne"/>
        <w:rPr>
          <w:b/>
          <w:color w:val="262626" w:themeColor="text1" w:themeTint="D9"/>
          <w:sz w:val="60"/>
          <w:szCs w:val="60"/>
        </w:rPr>
      </w:pPr>
      <w:r w:rsidRPr="00B723EF">
        <w:rPr>
          <w:b/>
          <w:color w:val="262626" w:themeColor="text1" w:themeTint="D9"/>
          <w:sz w:val="60"/>
          <w:szCs w:val="60"/>
        </w:rPr>
        <w:t xml:space="preserve">Si vous avez entre </w:t>
      </w:r>
      <w:r w:rsidRPr="00B723EF">
        <w:rPr>
          <w:b/>
          <w:color w:val="FF3399"/>
          <w:sz w:val="60"/>
          <w:szCs w:val="60"/>
        </w:rPr>
        <w:t>50 et 74 ans,</w:t>
      </w:r>
    </w:p>
    <w:p w14:paraId="0854A46F" w14:textId="77777777" w:rsidR="00DB77EE" w:rsidRPr="00B723EF" w:rsidRDefault="00F72433" w:rsidP="00DB77EE">
      <w:pPr>
        <w:pStyle w:val="Sansinterligne"/>
        <w:rPr>
          <w:b/>
          <w:color w:val="FF3399"/>
          <w:sz w:val="60"/>
          <w:szCs w:val="60"/>
        </w:rPr>
      </w:pPr>
      <w:proofErr w:type="gramStart"/>
      <w:r>
        <w:rPr>
          <w:b/>
          <w:color w:val="262626" w:themeColor="text1" w:themeTint="D9"/>
          <w:sz w:val="60"/>
          <w:szCs w:val="60"/>
        </w:rPr>
        <w:t>e</w:t>
      </w:r>
      <w:r w:rsidR="00DB77EE" w:rsidRPr="00B723EF">
        <w:rPr>
          <w:b/>
          <w:color w:val="262626" w:themeColor="text1" w:themeTint="D9"/>
          <w:sz w:val="60"/>
          <w:szCs w:val="60"/>
        </w:rPr>
        <w:t>t</w:t>
      </w:r>
      <w:proofErr w:type="gramEnd"/>
      <w:r w:rsidR="00DB77EE" w:rsidRPr="00B723EF">
        <w:rPr>
          <w:b/>
          <w:color w:val="262626" w:themeColor="text1" w:themeTint="D9"/>
          <w:sz w:val="60"/>
          <w:szCs w:val="60"/>
        </w:rPr>
        <w:t xml:space="preserve"> que votre </w:t>
      </w:r>
      <w:r w:rsidR="00DB77EE" w:rsidRPr="00B723EF">
        <w:rPr>
          <w:b/>
          <w:color w:val="FF3399"/>
          <w:sz w:val="60"/>
          <w:szCs w:val="60"/>
        </w:rPr>
        <w:t xml:space="preserve">dernière </w:t>
      </w:r>
      <w:proofErr w:type="spellStart"/>
      <w:r w:rsidR="00AD7ED1" w:rsidRPr="00B723EF">
        <w:rPr>
          <w:b/>
          <w:color w:val="FF3399"/>
          <w:sz w:val="60"/>
          <w:szCs w:val="60"/>
        </w:rPr>
        <w:t>mammo</w:t>
      </w:r>
      <w:proofErr w:type="spellEnd"/>
      <w:r w:rsidR="00DB77EE" w:rsidRPr="00B723EF">
        <w:rPr>
          <w:b/>
          <w:color w:val="FF3399"/>
          <w:sz w:val="60"/>
          <w:szCs w:val="60"/>
        </w:rPr>
        <w:t xml:space="preserve"> date de plus de 2 ans, </w:t>
      </w:r>
      <w:r w:rsidR="00DB77EE" w:rsidRPr="00B723EF">
        <w:rPr>
          <w:b/>
          <w:sz w:val="60"/>
          <w:szCs w:val="60"/>
        </w:rPr>
        <w:t>alors</w:t>
      </w:r>
      <w:r w:rsidR="00DB77EE" w:rsidRPr="00B723EF">
        <w:rPr>
          <w:b/>
          <w:color w:val="FF3399"/>
          <w:sz w:val="60"/>
          <w:szCs w:val="60"/>
        </w:rPr>
        <w:t xml:space="preserve"> </w:t>
      </w:r>
      <w:r w:rsidR="00DB77EE" w:rsidRPr="00B723EF">
        <w:rPr>
          <w:b/>
          <w:color w:val="262626" w:themeColor="text1" w:themeTint="D9"/>
          <w:sz w:val="60"/>
          <w:szCs w:val="60"/>
        </w:rPr>
        <w:t xml:space="preserve">ce message </w:t>
      </w:r>
      <w:r>
        <w:rPr>
          <w:b/>
          <w:color w:val="262626" w:themeColor="text1" w:themeTint="D9"/>
          <w:sz w:val="60"/>
          <w:szCs w:val="60"/>
        </w:rPr>
        <w:t xml:space="preserve">s’adresse à  </w:t>
      </w:r>
      <w:r w:rsidR="00DB77EE" w:rsidRPr="00B723EF">
        <w:rPr>
          <w:b/>
          <w:color w:val="262626" w:themeColor="text1" w:themeTint="D9"/>
          <w:sz w:val="60"/>
          <w:szCs w:val="60"/>
        </w:rPr>
        <w:t>vous !!!</w:t>
      </w:r>
    </w:p>
    <w:p w14:paraId="3234ED2C" w14:textId="77777777" w:rsidR="00406A23" w:rsidRPr="00B723EF" w:rsidRDefault="00406A23" w:rsidP="00D10E29">
      <w:pPr>
        <w:pStyle w:val="Sansinterligne"/>
        <w:rPr>
          <w:b/>
          <w:color w:val="262626" w:themeColor="text1" w:themeTint="D9"/>
          <w:sz w:val="60"/>
          <w:szCs w:val="60"/>
        </w:rPr>
      </w:pPr>
    </w:p>
    <w:p w14:paraId="337B8953" w14:textId="77777777" w:rsidR="00DB77EE" w:rsidRPr="00F72433" w:rsidRDefault="00DB77EE" w:rsidP="00D10E29">
      <w:pPr>
        <w:pStyle w:val="Sansinterligne"/>
        <w:rPr>
          <w:b/>
          <w:color w:val="FF3399"/>
          <w:sz w:val="60"/>
          <w:szCs w:val="60"/>
        </w:rPr>
      </w:pPr>
      <w:r w:rsidRPr="00B723EF">
        <w:rPr>
          <w:b/>
          <w:color w:val="262626" w:themeColor="text1" w:themeTint="D9"/>
          <w:sz w:val="60"/>
          <w:szCs w:val="60"/>
        </w:rPr>
        <w:t xml:space="preserve">Profitez de l’opération </w:t>
      </w:r>
      <w:r w:rsidRPr="00F72433">
        <w:rPr>
          <w:b/>
          <w:color w:val="FF3399"/>
          <w:sz w:val="60"/>
          <w:szCs w:val="60"/>
        </w:rPr>
        <w:t>octobre rose</w:t>
      </w:r>
      <w:r w:rsidRPr="00B723EF">
        <w:rPr>
          <w:b/>
          <w:color w:val="262626" w:themeColor="text1" w:themeTint="D9"/>
          <w:sz w:val="60"/>
          <w:szCs w:val="60"/>
        </w:rPr>
        <w:t xml:space="preserve"> pour </w:t>
      </w:r>
      <w:r w:rsidR="00C2720C" w:rsidRPr="00B723EF">
        <w:rPr>
          <w:b/>
          <w:color w:val="262626" w:themeColor="text1" w:themeTint="D9"/>
          <w:sz w:val="60"/>
          <w:szCs w:val="60"/>
        </w:rPr>
        <w:t xml:space="preserve">venir faire </w:t>
      </w:r>
      <w:r w:rsidR="004A5066" w:rsidRPr="00B723EF">
        <w:rPr>
          <w:b/>
          <w:color w:val="262626" w:themeColor="text1" w:themeTint="D9"/>
          <w:sz w:val="60"/>
          <w:szCs w:val="60"/>
        </w:rPr>
        <w:t>cet examen</w:t>
      </w:r>
      <w:r w:rsidR="00C2720C" w:rsidRPr="00B723EF">
        <w:rPr>
          <w:b/>
          <w:color w:val="262626" w:themeColor="text1" w:themeTint="D9"/>
          <w:sz w:val="60"/>
          <w:szCs w:val="60"/>
        </w:rPr>
        <w:t xml:space="preserve"> </w:t>
      </w:r>
      <w:r w:rsidR="00C2720C" w:rsidRPr="00F72433">
        <w:rPr>
          <w:b/>
          <w:color w:val="FF3399"/>
          <w:sz w:val="60"/>
          <w:szCs w:val="60"/>
          <w:u w:val="single" w:color="262626" w:themeColor="text1" w:themeTint="D9"/>
        </w:rPr>
        <w:t>gratuitement et sans rendez-vous</w:t>
      </w:r>
      <w:r w:rsidRPr="00F72433">
        <w:rPr>
          <w:b/>
          <w:color w:val="FF3399"/>
          <w:sz w:val="60"/>
          <w:szCs w:val="60"/>
        </w:rPr>
        <w:t> !</w:t>
      </w:r>
    </w:p>
    <w:p w14:paraId="255014EA" w14:textId="77777777" w:rsidR="00AD7ED1" w:rsidRPr="00B723EF" w:rsidRDefault="00AD7ED1" w:rsidP="00D10E29">
      <w:pPr>
        <w:pStyle w:val="Sansinterligne"/>
        <w:rPr>
          <w:b/>
          <w:color w:val="262626" w:themeColor="text1" w:themeTint="D9"/>
          <w:sz w:val="60"/>
          <w:szCs w:val="60"/>
        </w:rPr>
      </w:pPr>
    </w:p>
    <w:p w14:paraId="0C3F0DBB" w14:textId="77777777" w:rsidR="00AD7ED1" w:rsidRPr="00B723EF" w:rsidRDefault="00DB77EE" w:rsidP="00D10E29">
      <w:pPr>
        <w:pStyle w:val="Sansinterligne"/>
        <w:rPr>
          <w:b/>
          <w:color w:val="FF3399"/>
          <w:sz w:val="60"/>
          <w:szCs w:val="60"/>
        </w:rPr>
      </w:pPr>
      <w:r w:rsidRPr="00B723EF">
        <w:rPr>
          <w:b/>
          <w:sz w:val="60"/>
          <w:szCs w:val="60"/>
        </w:rPr>
        <w:t xml:space="preserve">Quand ? </w:t>
      </w:r>
      <w:r w:rsidRPr="00F72433">
        <w:rPr>
          <w:b/>
          <w:color w:val="FF6600"/>
          <w:sz w:val="60"/>
          <w:szCs w:val="60"/>
        </w:rPr>
        <w:t>du 3 au 20 octobre 2016</w:t>
      </w:r>
    </w:p>
    <w:p w14:paraId="69FE85AA" w14:textId="77777777" w:rsidR="00DB77EE" w:rsidRPr="00F72433" w:rsidRDefault="00C2720C" w:rsidP="00F72433">
      <w:pPr>
        <w:pStyle w:val="Sansinterligne"/>
        <w:numPr>
          <w:ilvl w:val="0"/>
          <w:numId w:val="1"/>
        </w:numPr>
        <w:rPr>
          <w:b/>
          <w:sz w:val="60"/>
          <w:szCs w:val="60"/>
        </w:rPr>
      </w:pPr>
      <w:r w:rsidRPr="00F72433">
        <w:rPr>
          <w:b/>
          <w:sz w:val="60"/>
          <w:szCs w:val="60"/>
        </w:rPr>
        <w:t xml:space="preserve">tous les </w:t>
      </w:r>
      <w:r w:rsidR="004A5066" w:rsidRPr="00F72433">
        <w:rPr>
          <w:b/>
          <w:sz w:val="60"/>
          <w:szCs w:val="60"/>
          <w:shd w:val="clear" w:color="auto" w:fill="FF6600"/>
        </w:rPr>
        <w:t>lundis matins</w:t>
      </w:r>
      <w:r w:rsidR="004A5066" w:rsidRPr="00F72433">
        <w:rPr>
          <w:b/>
          <w:sz w:val="60"/>
          <w:szCs w:val="60"/>
        </w:rPr>
        <w:t xml:space="preserve"> </w:t>
      </w:r>
      <w:r w:rsidR="004A5066" w:rsidRPr="00F72433">
        <w:rPr>
          <w:b/>
          <w:color w:val="FF6600"/>
          <w:sz w:val="60"/>
          <w:szCs w:val="60"/>
        </w:rPr>
        <w:t>de 8H à 12H</w:t>
      </w:r>
      <w:r w:rsidR="004A5066" w:rsidRPr="00F72433">
        <w:rPr>
          <w:b/>
          <w:sz w:val="60"/>
          <w:szCs w:val="60"/>
        </w:rPr>
        <w:t xml:space="preserve"> </w:t>
      </w:r>
    </w:p>
    <w:p w14:paraId="645AB694" w14:textId="77777777" w:rsidR="00B23E86" w:rsidRDefault="004A5066" w:rsidP="00F72433">
      <w:pPr>
        <w:pStyle w:val="Sansinterligne"/>
        <w:numPr>
          <w:ilvl w:val="0"/>
          <w:numId w:val="1"/>
        </w:numPr>
        <w:rPr>
          <w:b/>
          <w:sz w:val="60"/>
          <w:szCs w:val="60"/>
        </w:rPr>
      </w:pPr>
      <w:r w:rsidRPr="00F72433">
        <w:rPr>
          <w:b/>
          <w:sz w:val="60"/>
          <w:szCs w:val="60"/>
        </w:rPr>
        <w:t xml:space="preserve">tous les </w:t>
      </w:r>
      <w:r w:rsidR="00C2720C" w:rsidRPr="00F72433">
        <w:rPr>
          <w:b/>
          <w:sz w:val="60"/>
          <w:szCs w:val="60"/>
          <w:shd w:val="clear" w:color="auto" w:fill="FF6600"/>
        </w:rPr>
        <w:t xml:space="preserve">mardis et jeudis </w:t>
      </w:r>
      <w:r w:rsidRPr="00F72433">
        <w:rPr>
          <w:b/>
          <w:sz w:val="60"/>
          <w:szCs w:val="60"/>
          <w:shd w:val="clear" w:color="auto" w:fill="FF6600"/>
        </w:rPr>
        <w:t>après-midi</w:t>
      </w:r>
      <w:r w:rsidR="00F72433" w:rsidRPr="00F72433">
        <w:rPr>
          <w:b/>
          <w:sz w:val="60"/>
          <w:szCs w:val="60"/>
          <w:shd w:val="clear" w:color="auto" w:fill="FF6600"/>
        </w:rPr>
        <w:t>s</w:t>
      </w:r>
      <w:r w:rsidRPr="00B723EF">
        <w:rPr>
          <w:b/>
          <w:color w:val="FF3399"/>
          <w:sz w:val="60"/>
          <w:szCs w:val="60"/>
        </w:rPr>
        <w:t xml:space="preserve"> </w:t>
      </w:r>
      <w:r w:rsidRPr="00F72433">
        <w:rPr>
          <w:b/>
          <w:color w:val="FF6600"/>
          <w:sz w:val="60"/>
          <w:szCs w:val="60"/>
        </w:rPr>
        <w:t>de 14H à 18H</w:t>
      </w:r>
      <w:r w:rsidR="00C2720C" w:rsidRPr="00B723EF">
        <w:rPr>
          <w:b/>
          <w:color w:val="FF3399"/>
          <w:sz w:val="60"/>
          <w:szCs w:val="60"/>
        </w:rPr>
        <w:t xml:space="preserve"> </w:t>
      </w:r>
      <w:r w:rsidR="00AD7ED1" w:rsidRPr="00B723EF">
        <w:rPr>
          <w:b/>
          <w:sz w:val="60"/>
          <w:szCs w:val="60"/>
        </w:rPr>
        <w:t>en vous présentant au service radio</w:t>
      </w:r>
      <w:r w:rsidR="00F72433">
        <w:rPr>
          <w:b/>
          <w:sz w:val="60"/>
          <w:szCs w:val="60"/>
        </w:rPr>
        <w:t>logie de l’établissement</w:t>
      </w:r>
      <w:r w:rsidR="00361F32">
        <w:rPr>
          <w:b/>
          <w:sz w:val="60"/>
          <w:szCs w:val="60"/>
        </w:rPr>
        <w:t xml:space="preserve"> munie de votre carte vitale</w:t>
      </w:r>
      <w:r w:rsidR="00F72433">
        <w:rPr>
          <w:b/>
          <w:sz w:val="60"/>
          <w:szCs w:val="60"/>
        </w:rPr>
        <w:t xml:space="preserve">. </w:t>
      </w:r>
    </w:p>
    <w:p w14:paraId="071B3438" w14:textId="77777777" w:rsidR="00B23E86" w:rsidRPr="00B23E86" w:rsidRDefault="00B23E86" w:rsidP="00B23E86">
      <w:pPr>
        <w:pStyle w:val="Sansinterligne"/>
        <w:rPr>
          <w:b/>
          <w:sz w:val="36"/>
          <w:szCs w:val="36"/>
        </w:rPr>
      </w:pPr>
    </w:p>
    <w:p w14:paraId="39AF03C3" w14:textId="77777777" w:rsidR="007C3932" w:rsidRPr="00B23E86" w:rsidRDefault="00B23E86" w:rsidP="00B23E86">
      <w:pPr>
        <w:pStyle w:val="Sansinterligne"/>
        <w:jc w:val="right"/>
        <w:rPr>
          <w:b/>
          <w:color w:val="FF3399"/>
          <w:sz w:val="60"/>
          <w:szCs w:val="60"/>
        </w:rPr>
      </w:pPr>
      <w:r>
        <w:rPr>
          <w:b/>
          <w:color w:val="FF3399"/>
          <w:sz w:val="60"/>
          <w:szCs w:val="60"/>
        </w:rPr>
        <w:t>En plus,</w:t>
      </w:r>
      <w:r w:rsidRPr="00B23E86">
        <w:rPr>
          <w:b/>
          <w:color w:val="FF3399"/>
          <w:sz w:val="60"/>
          <w:szCs w:val="60"/>
        </w:rPr>
        <w:t xml:space="preserve"> une petite surprise vous y attend…</w:t>
      </w:r>
    </w:p>
    <w:sectPr w:rsidR="007C3932" w:rsidRPr="00B23E86" w:rsidSect="00CF47C2">
      <w:headerReference w:type="default" r:id="rId9"/>
      <w:footerReference w:type="default" r:id="rId10"/>
      <w:pgSz w:w="16839" w:h="23814" w:code="8"/>
      <w:pgMar w:top="4106" w:right="1104" w:bottom="1417" w:left="1417" w:header="279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EC8E9" w14:textId="77777777" w:rsidR="00322D07" w:rsidRDefault="00322D07" w:rsidP="00921A77">
      <w:pPr>
        <w:spacing w:after="0" w:line="240" w:lineRule="auto"/>
      </w:pPr>
      <w:r>
        <w:separator/>
      </w:r>
    </w:p>
  </w:endnote>
  <w:endnote w:type="continuationSeparator" w:id="0">
    <w:p w14:paraId="617D9519" w14:textId="77777777" w:rsidR="00322D07" w:rsidRDefault="00322D07" w:rsidP="00921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CC45B" w14:textId="77777777" w:rsidR="00921A77" w:rsidRPr="00921A77" w:rsidRDefault="00921A77" w:rsidP="00921A77">
    <w:pPr>
      <w:pStyle w:val="Pieddepage"/>
      <w:tabs>
        <w:tab w:val="clear" w:pos="4536"/>
        <w:tab w:val="clear" w:pos="9072"/>
        <w:tab w:val="right" w:pos="9900"/>
      </w:tabs>
      <w:ind w:left="-720" w:right="-830"/>
      <w:jc w:val="both"/>
      <w:rPr>
        <w:rStyle w:val="lev"/>
        <w:color w:val="7F7F7F"/>
        <w:spacing w:val="20"/>
        <w:sz w:val="20"/>
        <w:szCs w:val="20"/>
      </w:rPr>
    </w:pPr>
    <w:r w:rsidRPr="00921A77">
      <w:rPr>
        <w:rStyle w:val="lev"/>
        <w:color w:val="7F7F7F"/>
        <w:spacing w:val="20"/>
        <w:sz w:val="20"/>
        <w:szCs w:val="20"/>
      </w:rPr>
      <w:t>Site de Clamart</w:t>
    </w:r>
    <w:r w:rsidRPr="00921A77">
      <w:rPr>
        <w:rStyle w:val="lev"/>
        <w:color w:val="7F7F7F"/>
        <w:spacing w:val="20"/>
        <w:sz w:val="20"/>
        <w:szCs w:val="20"/>
      </w:rPr>
      <w:tab/>
    </w:r>
    <w:r w:rsidR="008154A3">
      <w:rPr>
        <w:rStyle w:val="lev"/>
        <w:color w:val="7F7F7F"/>
        <w:spacing w:val="20"/>
        <w:sz w:val="20"/>
        <w:szCs w:val="20"/>
      </w:rPr>
      <w:tab/>
    </w:r>
    <w:r w:rsidR="008154A3">
      <w:rPr>
        <w:rStyle w:val="lev"/>
        <w:color w:val="7F7F7F"/>
        <w:spacing w:val="20"/>
        <w:sz w:val="20"/>
        <w:szCs w:val="20"/>
      </w:rPr>
      <w:tab/>
    </w:r>
    <w:r w:rsidR="008154A3">
      <w:rPr>
        <w:rStyle w:val="lev"/>
        <w:color w:val="7F7F7F"/>
        <w:spacing w:val="20"/>
        <w:sz w:val="20"/>
        <w:szCs w:val="20"/>
      </w:rPr>
      <w:tab/>
    </w:r>
    <w:r w:rsidR="008154A3">
      <w:rPr>
        <w:rStyle w:val="lev"/>
        <w:color w:val="7F7F7F"/>
        <w:spacing w:val="20"/>
        <w:sz w:val="20"/>
        <w:szCs w:val="20"/>
      </w:rPr>
      <w:tab/>
    </w:r>
    <w:r w:rsidRPr="00921A77">
      <w:rPr>
        <w:rStyle w:val="lev"/>
        <w:color w:val="7F7F7F"/>
        <w:spacing w:val="20"/>
        <w:sz w:val="20"/>
        <w:szCs w:val="20"/>
      </w:rPr>
      <w:t>Site de Meudon</w:t>
    </w:r>
  </w:p>
  <w:p w14:paraId="0735B074" w14:textId="77777777" w:rsidR="00921A77" w:rsidRPr="00921A77" w:rsidRDefault="00921A77" w:rsidP="00921A77">
    <w:pPr>
      <w:pStyle w:val="Pieddepage"/>
      <w:tabs>
        <w:tab w:val="clear" w:pos="4536"/>
        <w:tab w:val="clear" w:pos="9072"/>
        <w:tab w:val="right" w:pos="9900"/>
      </w:tabs>
      <w:ind w:left="-720" w:right="-830"/>
      <w:jc w:val="both"/>
      <w:rPr>
        <w:color w:val="7F7F7F"/>
        <w:sz w:val="20"/>
        <w:szCs w:val="20"/>
      </w:rPr>
    </w:pPr>
    <w:r w:rsidRPr="00921A77">
      <w:rPr>
        <w:color w:val="7F7F7F"/>
        <w:sz w:val="20"/>
        <w:szCs w:val="20"/>
      </w:rPr>
      <w:t>5 à 9 rue des Carnets</w:t>
    </w:r>
    <w:r w:rsidRPr="00921A77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Pr="00921A77">
      <w:rPr>
        <w:color w:val="7F7F7F"/>
        <w:sz w:val="20"/>
        <w:szCs w:val="20"/>
      </w:rPr>
      <w:t xml:space="preserve">3 à 5 avenue de </w:t>
    </w:r>
    <w:proofErr w:type="spellStart"/>
    <w:r w:rsidRPr="00921A77">
      <w:rPr>
        <w:color w:val="7F7F7F"/>
        <w:sz w:val="20"/>
        <w:szCs w:val="20"/>
      </w:rPr>
      <w:t>Villacoublay</w:t>
    </w:r>
    <w:proofErr w:type="spellEnd"/>
  </w:p>
  <w:p w14:paraId="31BEFA01" w14:textId="77777777" w:rsidR="00921A77" w:rsidRPr="00921A77" w:rsidRDefault="00921A77" w:rsidP="00921A77">
    <w:pPr>
      <w:pStyle w:val="Pieddepage"/>
      <w:tabs>
        <w:tab w:val="clear" w:pos="4536"/>
        <w:tab w:val="clear" w:pos="9072"/>
        <w:tab w:val="left" w:pos="4350"/>
        <w:tab w:val="right" w:pos="9900"/>
      </w:tabs>
      <w:ind w:left="-720" w:right="-830"/>
      <w:jc w:val="both"/>
      <w:rPr>
        <w:color w:val="7F7F7F"/>
        <w:sz w:val="20"/>
        <w:szCs w:val="20"/>
      </w:rPr>
    </w:pPr>
    <w:r w:rsidRPr="00921A77">
      <w:rPr>
        <w:color w:val="7F7F7F"/>
        <w:sz w:val="20"/>
        <w:szCs w:val="20"/>
      </w:rPr>
      <w:t>92140 CLAMART</w:t>
    </w:r>
    <w:r w:rsidRPr="00921A77">
      <w:rPr>
        <w:color w:val="7F7F7F"/>
        <w:sz w:val="20"/>
        <w:szCs w:val="20"/>
      </w:rPr>
      <w:tab/>
    </w:r>
    <w:r w:rsidRPr="00921A77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Pr="00921A77">
      <w:rPr>
        <w:color w:val="7F7F7F"/>
        <w:sz w:val="20"/>
        <w:szCs w:val="20"/>
      </w:rPr>
      <w:t>92360 MEUDON LA FORET</w:t>
    </w:r>
  </w:p>
  <w:p w14:paraId="0689C41F" w14:textId="77777777" w:rsidR="00921A77" w:rsidRPr="00921A77" w:rsidRDefault="00921A77" w:rsidP="00921A77">
    <w:pPr>
      <w:pStyle w:val="Pieddepage"/>
      <w:tabs>
        <w:tab w:val="clear" w:pos="4536"/>
        <w:tab w:val="clear" w:pos="9072"/>
        <w:tab w:val="right" w:pos="9900"/>
      </w:tabs>
      <w:ind w:left="-720" w:right="-830"/>
      <w:jc w:val="both"/>
      <w:rPr>
        <w:color w:val="7F7F7F"/>
        <w:sz w:val="20"/>
        <w:szCs w:val="20"/>
      </w:rPr>
    </w:pPr>
    <w:r w:rsidRPr="00921A77">
      <w:rPr>
        <w:color w:val="7F7F7F"/>
        <w:sz w:val="20"/>
        <w:szCs w:val="20"/>
      </w:rPr>
      <w:t>Tel : 01 46 30 21 35</w:t>
    </w:r>
    <w:r w:rsidRPr="00921A77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="008154A3">
      <w:rPr>
        <w:color w:val="7F7F7F"/>
        <w:sz w:val="20"/>
        <w:szCs w:val="20"/>
      </w:rPr>
      <w:tab/>
    </w:r>
    <w:r w:rsidRPr="00921A77">
      <w:rPr>
        <w:color w:val="7F7F7F"/>
        <w:sz w:val="20"/>
        <w:szCs w:val="20"/>
      </w:rPr>
      <w:t>Tel : 01 41 28 10 00</w:t>
    </w:r>
  </w:p>
  <w:p w14:paraId="6E357EE0" w14:textId="77777777" w:rsidR="00921A77" w:rsidRPr="00921A77" w:rsidRDefault="00921A77" w:rsidP="00921A77">
    <w:pPr>
      <w:pStyle w:val="Pieddepage"/>
      <w:tabs>
        <w:tab w:val="clear" w:pos="4536"/>
        <w:tab w:val="clear" w:pos="9072"/>
        <w:tab w:val="left" w:pos="2340"/>
      </w:tabs>
      <w:rPr>
        <w:color w:val="7F7F7F"/>
      </w:rPr>
    </w:pPr>
    <w:r w:rsidRPr="00921A77">
      <w:rPr>
        <w:color w:val="7F7F7F"/>
      </w:rPr>
      <w:tab/>
    </w:r>
  </w:p>
  <w:p w14:paraId="15513843" w14:textId="77777777" w:rsidR="00921A77" w:rsidRDefault="00921A7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698CA9" w14:textId="77777777" w:rsidR="00322D07" w:rsidRDefault="00322D07" w:rsidP="00921A77">
      <w:pPr>
        <w:spacing w:after="0" w:line="240" w:lineRule="auto"/>
      </w:pPr>
      <w:r>
        <w:separator/>
      </w:r>
    </w:p>
  </w:footnote>
  <w:footnote w:type="continuationSeparator" w:id="0">
    <w:p w14:paraId="712853A2" w14:textId="77777777" w:rsidR="00322D07" w:rsidRDefault="00322D07" w:rsidP="00921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DD7A4" w14:textId="77777777" w:rsidR="00921A77" w:rsidRDefault="00CF47C2" w:rsidP="00921A77">
    <w:pPr>
      <w:pStyle w:val="En-tt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D7069F" wp14:editId="0F26027E">
          <wp:simplePos x="0" y="0"/>
          <wp:positionH relativeFrom="column">
            <wp:posOffset>386080</wp:posOffset>
          </wp:positionH>
          <wp:positionV relativeFrom="paragraph">
            <wp:posOffset>-129540</wp:posOffset>
          </wp:positionV>
          <wp:extent cx="2895600" cy="2895600"/>
          <wp:effectExtent l="19050" t="0" r="0" b="0"/>
          <wp:wrapTight wrapText="bothSides">
            <wp:wrapPolygon edited="0">
              <wp:start x="-142" y="0"/>
              <wp:lineTo x="-142" y="21458"/>
              <wp:lineTo x="21600" y="21458"/>
              <wp:lineTo x="21600" y="0"/>
              <wp:lineTo x="-142" y="0"/>
            </wp:wrapPolygon>
          </wp:wrapTight>
          <wp:docPr id="3" name="Image 7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289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1A77">
      <w:rPr>
        <w:noProof/>
      </w:rPr>
      <w:drawing>
        <wp:inline distT="0" distB="0" distL="0" distR="0" wp14:anchorId="403A51A6" wp14:editId="185B17C9">
          <wp:extent cx="5523139" cy="1571625"/>
          <wp:effectExtent l="19050" t="0" r="1361" b="0"/>
          <wp:docPr id="1" name="Image 1" descr="Logo-POLE_SANTE-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POLE_SANTE-CMJ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3139" cy="157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A36B692" w14:textId="77777777" w:rsidR="00921A77" w:rsidRDefault="00921A77">
    <w:pPr>
      <w:pStyle w:val="En-tte"/>
    </w:pPr>
  </w:p>
  <w:p w14:paraId="2006F2F5" w14:textId="77777777" w:rsidR="00921A77" w:rsidRDefault="00921A77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A656B"/>
    <w:multiLevelType w:val="hybridMultilevel"/>
    <w:tmpl w:val="1ABAAF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4A3"/>
    <w:rsid w:val="00065D22"/>
    <w:rsid w:val="001320A7"/>
    <w:rsid w:val="001778BA"/>
    <w:rsid w:val="00184531"/>
    <w:rsid w:val="0022185A"/>
    <w:rsid w:val="0024227C"/>
    <w:rsid w:val="00264C17"/>
    <w:rsid w:val="002C7A82"/>
    <w:rsid w:val="00322D07"/>
    <w:rsid w:val="00361F32"/>
    <w:rsid w:val="003A4843"/>
    <w:rsid w:val="003F0DCB"/>
    <w:rsid w:val="00406A23"/>
    <w:rsid w:val="004A5066"/>
    <w:rsid w:val="004A55D4"/>
    <w:rsid w:val="00573E5A"/>
    <w:rsid w:val="0061670A"/>
    <w:rsid w:val="006377DB"/>
    <w:rsid w:val="00670F80"/>
    <w:rsid w:val="00730C2D"/>
    <w:rsid w:val="007C3932"/>
    <w:rsid w:val="00805113"/>
    <w:rsid w:val="008154A3"/>
    <w:rsid w:val="008445DE"/>
    <w:rsid w:val="008C6A6D"/>
    <w:rsid w:val="00921A77"/>
    <w:rsid w:val="00A42509"/>
    <w:rsid w:val="00A47A71"/>
    <w:rsid w:val="00AB2EDD"/>
    <w:rsid w:val="00AC213C"/>
    <w:rsid w:val="00AD7ED1"/>
    <w:rsid w:val="00B23E86"/>
    <w:rsid w:val="00B320AE"/>
    <w:rsid w:val="00B723EF"/>
    <w:rsid w:val="00BC3AFD"/>
    <w:rsid w:val="00C24D86"/>
    <w:rsid w:val="00C2720C"/>
    <w:rsid w:val="00C333C5"/>
    <w:rsid w:val="00CF47C2"/>
    <w:rsid w:val="00D10E29"/>
    <w:rsid w:val="00DB77EE"/>
    <w:rsid w:val="00DF2D0A"/>
    <w:rsid w:val="00EF20CF"/>
    <w:rsid w:val="00F35B24"/>
    <w:rsid w:val="00F7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84CE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D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1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1A77"/>
  </w:style>
  <w:style w:type="paragraph" w:styleId="Pieddepage">
    <w:name w:val="footer"/>
    <w:basedOn w:val="Normal"/>
    <w:link w:val="PieddepageCar"/>
    <w:unhideWhenUsed/>
    <w:rsid w:val="00921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1A77"/>
  </w:style>
  <w:style w:type="paragraph" w:styleId="Textedebulles">
    <w:name w:val="Balloon Text"/>
    <w:basedOn w:val="Normal"/>
    <w:link w:val="TextedebullesCar"/>
    <w:uiPriority w:val="99"/>
    <w:semiHidden/>
    <w:unhideWhenUsed/>
    <w:rsid w:val="0092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A77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qFormat/>
    <w:rsid w:val="00921A77"/>
    <w:rPr>
      <w:b/>
      <w:bCs/>
    </w:rPr>
  </w:style>
  <w:style w:type="paragraph" w:styleId="Sansinterligne">
    <w:name w:val="No Spacing"/>
    <w:uiPriority w:val="1"/>
    <w:qFormat/>
    <w:rsid w:val="00D10E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hebert\AppData\Roaming\Microsoft\Templates\ent&#234;te%20officielle%20PSP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804D49-103E-5744-8A04-918C85046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C:\Users\l.hebert\AppData\Roaming\Microsoft\Templates\entête officielle PSP.dotx</Template>
  <TotalTime>0</TotalTime>
  <Pages>1</Pages>
  <Words>95</Words>
  <Characters>526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l.hebert</dc:creator>
  <cp:lastModifiedBy>Veronique Jouary</cp:lastModifiedBy>
  <cp:revision>2</cp:revision>
  <cp:lastPrinted>2016-09-21T10:41:00Z</cp:lastPrinted>
  <dcterms:created xsi:type="dcterms:W3CDTF">2017-03-26T14:01:00Z</dcterms:created>
  <dcterms:modified xsi:type="dcterms:W3CDTF">2017-03-26T14:01:00Z</dcterms:modified>
</cp:coreProperties>
</file>